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74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0"/>
        <w:gridCol w:w="4410"/>
        <w:gridCol w:w="254"/>
        <w:gridCol w:w="1906"/>
        <w:gridCol w:w="2954"/>
      </w:tblGrid>
      <w:tr w:rsidR="00971CAF" w14:paraId="786B2E10" w14:textId="77777777" w:rsidTr="006269ED">
        <w:trPr>
          <w:trHeight w:val="1160"/>
          <w:jc w:val="center"/>
        </w:trPr>
        <w:sdt>
          <w:sdtPr>
            <w:rPr>
              <w:rFonts w:ascii="Arial" w:hAnsi="Arial" w:cs="Arial"/>
            </w:rPr>
            <w:id w:val="-661472888"/>
            <w:placeholder>
              <w:docPart w:val="9741504C3C7141F8A371CE59ACDB6E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gridSpan w:val="3"/>
                <w:vAlign w:val="center"/>
              </w:tcPr>
              <w:p w14:paraId="629AB3C6" w14:textId="77777777" w:rsidR="00971CAF" w:rsidRPr="00C46982" w:rsidRDefault="00DA3333" w:rsidP="0083195F">
                <w:pPr>
                  <w:pStyle w:val="Intro"/>
                  <w:rPr>
                    <w:rFonts w:ascii="Arial" w:hAnsi="Arial" w:cs="Arial"/>
                  </w:rPr>
                </w:pPr>
                <w:r w:rsidRPr="00C46982">
                  <w:rPr>
                    <w:rFonts w:ascii="Arial" w:hAnsi="Arial" w:cs="Arial"/>
                  </w:rPr>
                  <w:t>EVENT INTRO</w:t>
                </w:r>
              </w:p>
            </w:tc>
          </w:sdtContent>
        </w:sdt>
        <w:tc>
          <w:tcPr>
            <w:tcW w:w="4860" w:type="dxa"/>
            <w:gridSpan w:val="2"/>
          </w:tcPr>
          <w:p w14:paraId="63EF8FC4" w14:textId="77777777" w:rsidR="00971CAF" w:rsidRDefault="00971CAF" w:rsidP="00A95506">
            <w:pPr>
              <w:pStyle w:val="NoSpacing"/>
              <w:ind w:left="0"/>
            </w:pPr>
          </w:p>
        </w:tc>
      </w:tr>
      <w:tr w:rsidR="00263075" w:rsidRPr="00263075" w14:paraId="6D7B2DDD" w14:textId="77777777" w:rsidTr="006269ED">
        <w:trPr>
          <w:jc w:val="center"/>
        </w:trPr>
        <w:tc>
          <w:tcPr>
            <w:tcW w:w="450" w:type="dxa"/>
          </w:tcPr>
          <w:p w14:paraId="42D3102D" w14:textId="77777777" w:rsidR="00263075" w:rsidRPr="00263075" w:rsidRDefault="00263075" w:rsidP="00263075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4410" w:type="dxa"/>
            <w:tcBorders>
              <w:top w:val="dashed" w:sz="8" w:space="0" w:color="FFFFFF" w:themeColor="background1"/>
            </w:tcBorders>
          </w:tcPr>
          <w:p w14:paraId="36206BA2" w14:textId="77777777" w:rsidR="00263075" w:rsidRPr="00C46982" w:rsidRDefault="00263075" w:rsidP="00263075">
            <w:pPr>
              <w:spacing w:before="0" w:after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54" w:type="dxa"/>
          </w:tcPr>
          <w:p w14:paraId="14CE052A" w14:textId="77777777" w:rsidR="00263075" w:rsidRPr="00263075" w:rsidRDefault="00263075" w:rsidP="00263075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4860" w:type="dxa"/>
            <w:gridSpan w:val="2"/>
          </w:tcPr>
          <w:p w14:paraId="3EA8D188" w14:textId="77777777" w:rsidR="00263075" w:rsidRPr="00263075" w:rsidRDefault="00263075" w:rsidP="00263075">
            <w:pPr>
              <w:spacing w:before="0" w:after="0"/>
              <w:rPr>
                <w:sz w:val="4"/>
                <w:szCs w:val="4"/>
              </w:rPr>
            </w:pPr>
          </w:p>
        </w:tc>
      </w:tr>
      <w:tr w:rsidR="00971CAF" w14:paraId="48519BE9" w14:textId="77777777" w:rsidTr="006269ED">
        <w:trPr>
          <w:trHeight w:val="1917"/>
          <w:jc w:val="center"/>
        </w:trPr>
        <w:sdt>
          <w:sdtPr>
            <w:rPr>
              <w:rFonts w:ascii="Arial" w:hAnsi="Arial" w:cs="Arial"/>
            </w:rPr>
            <w:id w:val="1458533798"/>
            <w:placeholder>
              <w:docPart w:val="B9FFD23B970944E2B2D62BD92ACFC8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gridSpan w:val="3"/>
                <w:vAlign w:val="center"/>
              </w:tcPr>
              <w:p w14:paraId="299B60DC" w14:textId="77777777" w:rsidR="00971CAF" w:rsidRPr="00C46982" w:rsidRDefault="00DA3333" w:rsidP="0083195F">
                <w:pPr>
                  <w:pStyle w:val="Title"/>
                  <w:spacing w:line="240" w:lineRule="auto"/>
                  <w:rPr>
                    <w:rFonts w:ascii="Arial" w:hAnsi="Arial" w:cs="Arial"/>
                  </w:rPr>
                </w:pPr>
                <w:r w:rsidRPr="00C46982">
                  <w:rPr>
                    <w:rFonts w:ascii="Arial" w:hAnsi="Arial" w:cs="Arial"/>
                  </w:rPr>
                  <w:t>EVENT TITLE</w:t>
                </w:r>
              </w:p>
            </w:tc>
          </w:sdtContent>
        </w:sdt>
        <w:tc>
          <w:tcPr>
            <w:tcW w:w="4860" w:type="dxa"/>
            <w:gridSpan w:val="2"/>
          </w:tcPr>
          <w:p w14:paraId="48DFAF37" w14:textId="77777777" w:rsidR="00971CAF" w:rsidRDefault="00971CAF" w:rsidP="00A95506">
            <w:pPr>
              <w:pStyle w:val="NoSpacing"/>
              <w:ind w:left="0"/>
            </w:pPr>
          </w:p>
        </w:tc>
      </w:tr>
      <w:tr w:rsidR="00971CAF" w14:paraId="1FFD4981" w14:textId="77777777" w:rsidTr="006269ED">
        <w:trPr>
          <w:trHeight w:val="1440"/>
          <w:jc w:val="center"/>
        </w:trPr>
        <w:sdt>
          <w:sdtPr>
            <w:rPr>
              <w:rFonts w:ascii="Arial" w:hAnsi="Arial" w:cs="Arial"/>
            </w:rPr>
            <w:id w:val="870960193"/>
            <w:placeholder>
              <w:docPart w:val="7FC7F75867BA4D31BFE9E85465B25D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gridSpan w:val="3"/>
                <w:vAlign w:val="center"/>
              </w:tcPr>
              <w:p w14:paraId="7DD705B1" w14:textId="77777777" w:rsidR="00971CAF" w:rsidRPr="00C46982" w:rsidRDefault="00DA3333" w:rsidP="0083195F">
                <w:pPr>
                  <w:pStyle w:val="Subtitle"/>
                  <w:rPr>
                    <w:rFonts w:ascii="Arial" w:hAnsi="Arial" w:cs="Arial"/>
                  </w:rPr>
                </w:pPr>
                <w:r w:rsidRPr="00C46982">
                  <w:rPr>
                    <w:rFonts w:ascii="Arial" w:hAnsi="Arial" w:cs="Arial"/>
                  </w:rPr>
                  <w:t>EVENT SUB-TITLE</w:t>
                </w:r>
              </w:p>
            </w:tc>
          </w:sdtContent>
        </w:sdt>
        <w:tc>
          <w:tcPr>
            <w:tcW w:w="4860" w:type="dxa"/>
            <w:gridSpan w:val="2"/>
          </w:tcPr>
          <w:p w14:paraId="3D026584" w14:textId="77777777" w:rsidR="00971CAF" w:rsidRDefault="00971CAF" w:rsidP="00A95506">
            <w:pPr>
              <w:pStyle w:val="NoSpacing"/>
              <w:ind w:left="0"/>
            </w:pPr>
          </w:p>
        </w:tc>
      </w:tr>
      <w:tr w:rsidR="00263075" w:rsidRPr="00263075" w14:paraId="4320468A" w14:textId="77777777" w:rsidTr="006269ED">
        <w:trPr>
          <w:jc w:val="center"/>
        </w:trPr>
        <w:tc>
          <w:tcPr>
            <w:tcW w:w="450" w:type="dxa"/>
            <w:vAlign w:val="center"/>
          </w:tcPr>
          <w:p w14:paraId="52F99774" w14:textId="77777777" w:rsidR="00263075" w:rsidRPr="00263075" w:rsidRDefault="00263075" w:rsidP="0083195F">
            <w:pPr>
              <w:spacing w:before="0" w:after="0"/>
              <w:jc w:val="center"/>
              <w:rPr>
                <w:sz w:val="4"/>
                <w:szCs w:val="4"/>
              </w:rPr>
            </w:pPr>
          </w:p>
        </w:tc>
        <w:tc>
          <w:tcPr>
            <w:tcW w:w="4410" w:type="dxa"/>
            <w:tcBorders>
              <w:top w:val="dashed" w:sz="8" w:space="0" w:color="FFFFFF" w:themeColor="background1"/>
            </w:tcBorders>
            <w:vAlign w:val="center"/>
          </w:tcPr>
          <w:p w14:paraId="4C3422D1" w14:textId="77777777" w:rsidR="00263075" w:rsidRPr="00C46982" w:rsidRDefault="00263075" w:rsidP="0083195F">
            <w:pPr>
              <w:spacing w:before="0" w:after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54" w:type="dxa"/>
            <w:vAlign w:val="center"/>
          </w:tcPr>
          <w:p w14:paraId="0728986D" w14:textId="77777777" w:rsidR="00263075" w:rsidRPr="00263075" w:rsidRDefault="00263075" w:rsidP="0083195F">
            <w:pPr>
              <w:spacing w:before="0" w:after="0"/>
              <w:jc w:val="center"/>
              <w:rPr>
                <w:sz w:val="4"/>
                <w:szCs w:val="4"/>
              </w:rPr>
            </w:pPr>
          </w:p>
        </w:tc>
        <w:tc>
          <w:tcPr>
            <w:tcW w:w="4860" w:type="dxa"/>
            <w:gridSpan w:val="2"/>
          </w:tcPr>
          <w:p w14:paraId="3B6C41AC" w14:textId="77777777" w:rsidR="00263075" w:rsidRPr="00263075" w:rsidRDefault="00263075" w:rsidP="00263075">
            <w:pPr>
              <w:spacing w:before="0" w:after="0"/>
              <w:rPr>
                <w:sz w:val="4"/>
                <w:szCs w:val="4"/>
              </w:rPr>
            </w:pPr>
          </w:p>
        </w:tc>
      </w:tr>
      <w:tr w:rsidR="00971CAF" w14:paraId="5ACACF29" w14:textId="77777777" w:rsidTr="006269ED">
        <w:trPr>
          <w:trHeight w:val="1136"/>
          <w:jc w:val="center"/>
        </w:trPr>
        <w:sdt>
          <w:sdtPr>
            <w:rPr>
              <w:rFonts w:ascii="Arial" w:hAnsi="Arial" w:cs="Arial"/>
            </w:rPr>
            <w:id w:val="2024510075"/>
            <w:placeholder>
              <w:docPart w:val="C0FAF388EBEB4AF5B939354659B84B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gridSpan w:val="3"/>
                <w:vAlign w:val="center"/>
              </w:tcPr>
              <w:p w14:paraId="483EFAEB" w14:textId="77777777" w:rsidR="00971CAF" w:rsidRPr="00C46982" w:rsidRDefault="00DA3333" w:rsidP="0083195F">
                <w:pPr>
                  <w:pStyle w:val="Date"/>
                  <w:rPr>
                    <w:rFonts w:ascii="Arial" w:hAnsi="Arial" w:cs="Arial"/>
                  </w:rPr>
                </w:pPr>
                <w:r w:rsidRPr="00C46982">
                  <w:rPr>
                    <w:rFonts w:ascii="Arial" w:hAnsi="Arial" w:cs="Arial"/>
                  </w:rPr>
                  <w:t>DATE</w:t>
                </w:r>
              </w:p>
            </w:tc>
          </w:sdtContent>
        </w:sdt>
        <w:tc>
          <w:tcPr>
            <w:tcW w:w="4860" w:type="dxa"/>
            <w:gridSpan w:val="2"/>
          </w:tcPr>
          <w:p w14:paraId="332CDA98" w14:textId="77777777" w:rsidR="00971CAF" w:rsidRDefault="00971CAF" w:rsidP="00A95506">
            <w:pPr>
              <w:pStyle w:val="NoSpacing"/>
              <w:ind w:left="0"/>
            </w:pPr>
          </w:p>
        </w:tc>
      </w:tr>
      <w:tr w:rsidR="00971CAF" w14:paraId="0EE3C85A" w14:textId="77777777" w:rsidTr="006269ED">
        <w:trPr>
          <w:trHeight w:val="783"/>
          <w:jc w:val="center"/>
        </w:trPr>
        <w:sdt>
          <w:sdtPr>
            <w:rPr>
              <w:rFonts w:ascii="Arial" w:hAnsi="Arial" w:cs="Arial"/>
            </w:rPr>
            <w:id w:val="-1204931732"/>
            <w:placeholder>
              <w:docPart w:val="481EFA043A9A41FF88DD2301BF4CBC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gridSpan w:val="3"/>
                <w:vAlign w:val="center"/>
              </w:tcPr>
              <w:p w14:paraId="317A3ED9" w14:textId="77777777" w:rsidR="00971CAF" w:rsidRPr="00C46982" w:rsidRDefault="00DA3333" w:rsidP="0083195F">
                <w:pPr>
                  <w:pStyle w:val="Time"/>
                  <w:rPr>
                    <w:rFonts w:ascii="Arial" w:hAnsi="Arial" w:cs="Arial"/>
                  </w:rPr>
                </w:pPr>
                <w:r w:rsidRPr="00C46982">
                  <w:rPr>
                    <w:rFonts w:ascii="Arial" w:hAnsi="Arial" w:cs="Arial"/>
                  </w:rPr>
                  <w:t>TIME</w:t>
                </w:r>
              </w:p>
            </w:tc>
          </w:sdtContent>
        </w:sdt>
        <w:tc>
          <w:tcPr>
            <w:tcW w:w="4860" w:type="dxa"/>
            <w:gridSpan w:val="2"/>
          </w:tcPr>
          <w:p w14:paraId="39C9D456" w14:textId="77777777" w:rsidR="00971CAF" w:rsidRDefault="00971CAF" w:rsidP="00A95506">
            <w:pPr>
              <w:pStyle w:val="NoSpacing"/>
              <w:ind w:left="0"/>
            </w:pPr>
          </w:p>
        </w:tc>
      </w:tr>
      <w:tr w:rsidR="00BE1D7E" w14:paraId="1305FEB7" w14:textId="77777777" w:rsidTr="006269ED">
        <w:trPr>
          <w:trHeight w:val="2241"/>
          <w:jc w:val="center"/>
        </w:trPr>
        <w:sdt>
          <w:sdtPr>
            <w:rPr>
              <w:rFonts w:ascii="Arial" w:hAnsi="Arial" w:cs="Arial"/>
            </w:rPr>
            <w:id w:val="-2052903950"/>
            <w:placeholder>
              <w:docPart w:val="1967AF804DEF4993A44246A4959C60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gridSpan w:val="3"/>
              </w:tcPr>
              <w:p w14:paraId="5389E7C1" w14:textId="77777777" w:rsidR="00DA3333" w:rsidRPr="00C46982" w:rsidRDefault="00DA3333" w:rsidP="00DA3333">
                <w:pPr>
                  <w:pStyle w:val="Location"/>
                  <w:rPr>
                    <w:rStyle w:val="PlaceholderText"/>
                    <w:rFonts w:ascii="Arial" w:hAnsi="Arial" w:cs="Arial"/>
                    <w:color w:val="FFFFFF" w:themeColor="background1"/>
                  </w:rPr>
                </w:pPr>
                <w:r w:rsidRPr="00C46982">
                  <w:rPr>
                    <w:rStyle w:val="PlaceholderText"/>
                    <w:rFonts w:ascii="Arial" w:hAnsi="Arial" w:cs="Arial"/>
                    <w:color w:val="FFFFFF" w:themeColor="background1"/>
                  </w:rPr>
                  <w:t>LOCATION</w:t>
                </w:r>
              </w:p>
              <w:p w14:paraId="6C8CC6C1" w14:textId="77777777" w:rsidR="00BE1D7E" w:rsidRPr="00C46982" w:rsidRDefault="00DA3333" w:rsidP="00DA3333">
                <w:pPr>
                  <w:pStyle w:val="Location"/>
                  <w:rPr>
                    <w:rFonts w:ascii="Arial" w:hAnsi="Arial" w:cs="Arial"/>
                  </w:rPr>
                </w:pPr>
                <w:r w:rsidRPr="00C46982">
                  <w:rPr>
                    <w:rStyle w:val="PlaceholderText"/>
                    <w:rFonts w:ascii="Arial" w:hAnsi="Arial" w:cs="Arial"/>
                    <w:color w:val="FFFFFF" w:themeColor="background1"/>
                  </w:rPr>
                  <w:t>Address, City, St Zip Code</w:t>
                </w:r>
              </w:p>
            </w:tc>
          </w:sdtContent>
        </w:sdt>
        <w:tc>
          <w:tcPr>
            <w:tcW w:w="4860" w:type="dxa"/>
            <w:gridSpan w:val="2"/>
          </w:tcPr>
          <w:p w14:paraId="6FB1CCAD" w14:textId="77777777" w:rsidR="00BE1D7E" w:rsidRDefault="00BE1D7E" w:rsidP="00A95506">
            <w:pPr>
              <w:pStyle w:val="NoSpacing"/>
              <w:ind w:left="0"/>
            </w:pPr>
          </w:p>
        </w:tc>
      </w:tr>
      <w:tr w:rsidR="00C46982" w14:paraId="4A010C0A" w14:textId="77777777" w:rsidTr="00C46982">
        <w:trPr>
          <w:gridAfter w:val="2"/>
          <w:wAfter w:w="4860" w:type="dxa"/>
          <w:trHeight w:val="1503"/>
          <w:jc w:val="center"/>
        </w:trPr>
        <w:tc>
          <w:tcPr>
            <w:tcW w:w="5114" w:type="dxa"/>
            <w:gridSpan w:val="3"/>
          </w:tcPr>
          <w:p w14:paraId="68095B50" w14:textId="77777777" w:rsidR="00C46982" w:rsidRDefault="00C46982" w:rsidP="008B0818">
            <w:pPr>
              <w:pStyle w:val="Location"/>
            </w:pPr>
          </w:p>
        </w:tc>
      </w:tr>
      <w:tr w:rsidR="00C46982" w:rsidRPr="00263075" w14:paraId="6DBC281B" w14:textId="77777777" w:rsidTr="006269ED">
        <w:trPr>
          <w:gridAfter w:val="2"/>
          <w:wAfter w:w="4860" w:type="dxa"/>
          <w:trHeight w:val="285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44003C2B5F3C8F49A7605D33B62110DC"/>
            </w:placeholder>
            <w:temporary/>
            <w:showingPlcHdr/>
            <w15:appearance w15:val="hidden"/>
          </w:sdtPr>
          <w:sdtContent>
            <w:tc>
              <w:tcPr>
                <w:tcW w:w="5114" w:type="dxa"/>
                <w:gridSpan w:val="3"/>
                <w:vMerge w:val="restart"/>
              </w:tcPr>
              <w:p w14:paraId="2537BEC4" w14:textId="77777777" w:rsidR="00C46982" w:rsidRPr="00C46982" w:rsidRDefault="00C46982" w:rsidP="00DA3333">
                <w:pPr>
                  <w:spacing w:before="240"/>
                  <w:rPr>
                    <w:rStyle w:val="PlaceholderText"/>
                    <w:rFonts w:ascii="Arial" w:hAnsi="Arial" w:cs="Arial"/>
                  </w:rPr>
                </w:pPr>
                <w:r w:rsidRPr="00C46982">
                  <w:rPr>
                    <w:rStyle w:val="PlaceholderText"/>
                    <w:rFonts w:ascii="Arial" w:hAnsi="Arial" w:cs="Arial"/>
                  </w:rPr>
                  <w:t>To replace any placeholder text (such as this), just click it and start typing.</w:t>
                </w:r>
              </w:p>
              <w:p w14:paraId="669E2497" w14:textId="77777777" w:rsidR="00C46982" w:rsidRPr="00C46982" w:rsidRDefault="00C46982" w:rsidP="00DA3333">
                <w:pPr>
                  <w:spacing w:before="240"/>
                  <w:rPr>
                    <w:rStyle w:val="PlaceholderText"/>
                    <w:rFonts w:ascii="Arial" w:hAnsi="Arial" w:cs="Arial"/>
                  </w:rPr>
                </w:pPr>
                <w:r w:rsidRPr="00C46982">
                  <w:rPr>
                    <w:rStyle w:val="PlaceholderText"/>
                    <w:rFonts w:ascii="Arial" w:hAnsi="Arial" w:cs="Arial"/>
                  </w:rPr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5BEEA852" w14:textId="77777777" w:rsidR="00C46982" w:rsidRPr="00263075" w:rsidRDefault="00C46982" w:rsidP="00DA3333">
                <w:pPr>
                  <w:spacing w:before="240"/>
                  <w:rPr>
                    <w:sz w:val="4"/>
                    <w:szCs w:val="4"/>
                  </w:rPr>
                </w:pPr>
                <w:r w:rsidRPr="00C46982">
                  <w:rPr>
                    <w:rStyle w:val="PlaceholderText"/>
                    <w:rFonts w:ascii="Arial" w:hAnsi="Arial" w:cs="Arial"/>
                  </w:rPr>
                  <w:t>Double click in the header to change the background image or object.</w:t>
                </w:r>
              </w:p>
            </w:tc>
          </w:sdtContent>
        </w:sdt>
      </w:tr>
      <w:tr w:rsidR="00C46982" w14:paraId="5DFA3A7F" w14:textId="77777777" w:rsidTr="00C46982">
        <w:trPr>
          <w:gridAfter w:val="2"/>
          <w:wAfter w:w="4860" w:type="dxa"/>
          <w:trHeight w:val="1332"/>
          <w:jc w:val="center"/>
        </w:trPr>
        <w:tc>
          <w:tcPr>
            <w:tcW w:w="5114" w:type="dxa"/>
            <w:gridSpan w:val="3"/>
            <w:vMerge/>
          </w:tcPr>
          <w:p w14:paraId="665B773D" w14:textId="77777777" w:rsidR="00C46982" w:rsidRPr="008B0818" w:rsidRDefault="00C46982" w:rsidP="008B0818">
            <w:pPr>
              <w:spacing w:before="240"/>
            </w:pPr>
          </w:p>
        </w:tc>
        <w:bookmarkStart w:id="0" w:name="_GoBack"/>
        <w:bookmarkEnd w:id="0"/>
      </w:tr>
      <w:tr w:rsidR="00C46982" w:rsidRPr="00263075" w14:paraId="658E9CA7" w14:textId="77777777" w:rsidTr="00C46982">
        <w:trPr>
          <w:gridAfter w:val="1"/>
          <w:wAfter w:w="2954" w:type="dxa"/>
          <w:trHeight w:val="87"/>
          <w:jc w:val="center"/>
        </w:trPr>
        <w:tc>
          <w:tcPr>
            <w:tcW w:w="5114" w:type="dxa"/>
            <w:gridSpan w:val="3"/>
            <w:vMerge/>
          </w:tcPr>
          <w:p w14:paraId="63A30415" w14:textId="77777777" w:rsidR="00C46982" w:rsidRPr="00263075" w:rsidRDefault="00C46982" w:rsidP="00263075">
            <w:pPr>
              <w:spacing w:before="0" w:after="0"/>
              <w:rPr>
                <w:sz w:val="4"/>
                <w:szCs w:val="4"/>
              </w:rPr>
            </w:pPr>
          </w:p>
        </w:tc>
        <w:tc>
          <w:tcPr>
            <w:tcW w:w="1906" w:type="dxa"/>
          </w:tcPr>
          <w:p w14:paraId="7FE093AF" w14:textId="77777777" w:rsidR="00C46982" w:rsidRPr="00C46982" w:rsidRDefault="00C46982" w:rsidP="00263075">
            <w:pPr>
              <w:spacing w:before="0" w:after="0"/>
              <w:rPr>
                <w:rFonts w:ascii="Arial" w:hAnsi="Arial" w:cs="Arial"/>
                <w:color w:val="9C3763"/>
                <w:sz w:val="4"/>
                <w:szCs w:val="4"/>
              </w:rPr>
            </w:pPr>
          </w:p>
        </w:tc>
      </w:tr>
      <w:tr w:rsidR="00C46982" w14:paraId="05DBF423" w14:textId="77777777" w:rsidTr="006269ED">
        <w:trPr>
          <w:gridAfter w:val="2"/>
          <w:wAfter w:w="4860" w:type="dxa"/>
          <w:trHeight w:val="1359"/>
          <w:jc w:val="center"/>
        </w:trPr>
        <w:tc>
          <w:tcPr>
            <w:tcW w:w="5114" w:type="dxa"/>
            <w:gridSpan w:val="3"/>
            <w:vMerge/>
          </w:tcPr>
          <w:p w14:paraId="2B1CAB14" w14:textId="77777777" w:rsidR="00C46982" w:rsidRPr="00BE1D7E" w:rsidRDefault="00C46982" w:rsidP="008B0818"/>
        </w:tc>
      </w:tr>
    </w:tbl>
    <w:p w14:paraId="62319C55" w14:textId="77777777" w:rsidR="002A068F" w:rsidRPr="00F12A85" w:rsidRDefault="00C46982" w:rsidP="00F12A85">
      <w:pPr>
        <w:pStyle w:val="NoSpacing"/>
        <w:spacing w:before="0"/>
        <w:rPr>
          <w:sz w:val="12"/>
        </w:rPr>
      </w:pPr>
      <w:r>
        <w:rPr>
          <w:noProof/>
          <w:sz w:val="12"/>
          <w:lang w:eastAsia="en-US"/>
        </w:rPr>
        <w:drawing>
          <wp:anchor distT="0" distB="0" distL="114300" distR="114300" simplePos="0" relativeHeight="251658240" behindDoc="0" locked="0" layoutInCell="1" allowOverlap="1" wp14:anchorId="229599FC" wp14:editId="60412F3D">
            <wp:simplePos x="0" y="0"/>
            <wp:positionH relativeFrom="column">
              <wp:posOffset>3709232</wp:posOffset>
            </wp:positionH>
            <wp:positionV relativeFrom="paragraph">
              <wp:posOffset>16379</wp:posOffset>
            </wp:positionV>
            <wp:extent cx="2629097" cy="933376"/>
            <wp:effectExtent l="0" t="0" r="0" b="6985"/>
            <wp:wrapNone/>
            <wp:docPr id="6" name="Picture 6" descr="../Dropbox%20(Personal)/MWPHE/Logo/MWPHE-Full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ropbox%20(Personal)/MWPHE/Logo/MWPHE-Full-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97" cy="9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68F" w:rsidRPr="00F12A85" w:rsidSect="009661D9">
      <w:footerReference w:type="default" r:id="rId12"/>
      <w:headerReference w:type="first" r:id="rId13"/>
      <w:pgSz w:w="11906" w:h="16838" w:code="9"/>
      <w:pgMar w:top="1440" w:right="1440" w:bottom="43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54E54" w14:textId="77777777" w:rsidR="00940A98" w:rsidRDefault="00940A98" w:rsidP="008B0818">
      <w:r>
        <w:separator/>
      </w:r>
    </w:p>
  </w:endnote>
  <w:endnote w:type="continuationSeparator" w:id="0">
    <w:p w14:paraId="10128E30" w14:textId="77777777" w:rsidR="00940A98" w:rsidRDefault="00940A9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doni MT">
    <w:altName w:val="CollegiateHeavyOutline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1CB0DD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69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96460" w14:textId="77777777" w:rsidR="00940A98" w:rsidRDefault="00940A98" w:rsidP="008B0818">
      <w:r>
        <w:separator/>
      </w:r>
    </w:p>
  </w:footnote>
  <w:footnote w:type="continuationSeparator" w:id="0">
    <w:p w14:paraId="05E75B3C" w14:textId="77777777" w:rsidR="00940A98" w:rsidRDefault="00940A98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9C72F" w14:textId="77777777" w:rsidR="0039194A" w:rsidRDefault="00C46982" w:rsidP="008B081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0E3519D" wp14:editId="7BBEAD5A">
              <wp:simplePos x="0" y="0"/>
              <wp:positionH relativeFrom="page">
                <wp:posOffset>659219</wp:posOffset>
              </wp:positionH>
              <wp:positionV relativeFrom="paragraph">
                <wp:posOffset>-457200</wp:posOffset>
              </wp:positionV>
              <wp:extent cx="3279775" cy="6631940"/>
              <wp:effectExtent l="0" t="0" r="0" b="0"/>
              <wp:wrapNone/>
              <wp:docPr id="1" name="Arrow: Down 1" descr="Maroon decrative arrow pointed down." title="Arrow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9775" cy="6631940"/>
                      </a:xfrm>
                      <a:prstGeom prst="downArrow">
                        <a:avLst>
                          <a:gd name="adj1" fmla="val 100000"/>
                          <a:gd name="adj2" fmla="val 14279"/>
                        </a:avLst>
                      </a:prstGeom>
                      <a:solidFill>
                        <a:srgbClr val="01723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FE48F9" w14:textId="77777777" w:rsidR="00DC1F2A" w:rsidRPr="00684A8A" w:rsidRDefault="00DC1F2A" w:rsidP="008B08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3519D"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rrow: Down 1" o:spid="_x0000_s1026" type="#_x0000_t67" alt="Title: Arrow - Description: Maroon decrative arrow pointed down." style="position:absolute;left:0;text-align:left;margin-left:51.9pt;margin-top:-35.95pt;width:258.25pt;height:522.2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" adj="20075,0" fillcolor="#01723b" stroked="f" strokeweight="1.25pt">
              <v:textbox>
                <w:txbxContent>
                  <w:p w14:paraId="69FE48F9" w14:textId="77777777" w:rsidR="00DC1F2A" w:rsidRPr="00684A8A" w:rsidRDefault="00DC1F2A" w:rsidP="008B0818"/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1" locked="0" layoutInCell="1" allowOverlap="1" wp14:anchorId="5D0D542C" wp14:editId="63630D33">
          <wp:simplePos x="0" y="0"/>
          <wp:positionH relativeFrom="column">
            <wp:posOffset>-1891443</wp:posOffset>
          </wp:positionH>
          <wp:positionV relativeFrom="paragraph">
            <wp:posOffset>-1031092</wp:posOffset>
          </wp:positionV>
          <wp:extent cx="8671782" cy="6893533"/>
          <wp:effectExtent l="0" t="0" r="0" b="0"/>
          <wp:wrapNone/>
          <wp:docPr id="3" name="Picture 3" descr="/Users/sengland1/Dropbox (Personal)/MWPHE/Documents/Links/shutterstock_314848616_revis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sengland1/Dropbox (Personal)/MWPHE/Documents/Links/shutterstock_314848616_revis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9" t="-1306" r="18287" b="960"/>
                  <a:stretch/>
                </pic:blipFill>
                <pic:spPr bwMode="auto">
                  <a:xfrm>
                    <a:off x="0" y="0"/>
                    <a:ext cx="8671782" cy="68935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194"/>
    <w:rsid w:val="00010291"/>
    <w:rsid w:val="00034346"/>
    <w:rsid w:val="00087178"/>
    <w:rsid w:val="000E33EA"/>
    <w:rsid w:val="001570B2"/>
    <w:rsid w:val="001624C3"/>
    <w:rsid w:val="00195F81"/>
    <w:rsid w:val="00220400"/>
    <w:rsid w:val="00263075"/>
    <w:rsid w:val="002733AA"/>
    <w:rsid w:val="002A068F"/>
    <w:rsid w:val="00347A5B"/>
    <w:rsid w:val="00381ECC"/>
    <w:rsid w:val="0039194A"/>
    <w:rsid w:val="003D36E8"/>
    <w:rsid w:val="004611DB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97FB4"/>
    <w:rsid w:val="008B0818"/>
    <w:rsid w:val="00902A42"/>
    <w:rsid w:val="009124DD"/>
    <w:rsid w:val="00940A98"/>
    <w:rsid w:val="0094423C"/>
    <w:rsid w:val="00944B01"/>
    <w:rsid w:val="009661D9"/>
    <w:rsid w:val="00971CAF"/>
    <w:rsid w:val="00A95506"/>
    <w:rsid w:val="00AB123B"/>
    <w:rsid w:val="00B168F9"/>
    <w:rsid w:val="00B368A1"/>
    <w:rsid w:val="00B86194"/>
    <w:rsid w:val="00B90655"/>
    <w:rsid w:val="00BD6DAD"/>
    <w:rsid w:val="00BE1D7E"/>
    <w:rsid w:val="00C46982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05AD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6269ED"/>
    <w:pPr>
      <w:spacing w:before="0" w:after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6269E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6269ED"/>
    <w:pPr>
      <w:spacing w:after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dorsey2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41504C3C7141F8A371CE59ACDB6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3FA2B-F2AD-47DE-BBA6-8A8D519E2F0A}"/>
      </w:docPartPr>
      <w:docPartBody>
        <w:p w:rsidR="001F7F7B" w:rsidRDefault="002F338D">
          <w:pPr>
            <w:pStyle w:val="9741504C3C7141F8A371CE59ACDB6E7D"/>
          </w:pPr>
          <w:r w:rsidRPr="00DA3333">
            <w:rPr>
              <w:rStyle w:val="PlaceholderText"/>
            </w:rPr>
            <w:t>EVENT INTRO</w:t>
          </w:r>
        </w:p>
      </w:docPartBody>
    </w:docPart>
    <w:docPart>
      <w:docPartPr>
        <w:name w:val="B9FFD23B970944E2B2D62BD92ACFC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F1BCD-D236-449C-A726-DE7BB295F577}"/>
      </w:docPartPr>
      <w:docPartBody>
        <w:p w:rsidR="001F7F7B" w:rsidRDefault="002F338D">
          <w:pPr>
            <w:pStyle w:val="B9FFD23B970944E2B2D62BD92ACFC8BF"/>
          </w:pPr>
          <w:r w:rsidRPr="00DA3333">
            <w:rPr>
              <w:rStyle w:val="PlaceholderText"/>
            </w:rPr>
            <w:t>EVENT TITLE</w:t>
          </w:r>
        </w:p>
      </w:docPartBody>
    </w:docPart>
    <w:docPart>
      <w:docPartPr>
        <w:name w:val="7FC7F75867BA4D31BFE9E85465B25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E8BAA-7B47-429C-8ACB-3BAD7E7C60D4}"/>
      </w:docPartPr>
      <w:docPartBody>
        <w:p w:rsidR="001F7F7B" w:rsidRDefault="002F338D">
          <w:pPr>
            <w:pStyle w:val="7FC7F75867BA4D31BFE9E85465B25D40"/>
          </w:pPr>
          <w:r w:rsidRPr="00DA3333">
            <w:rPr>
              <w:rStyle w:val="PlaceholderText"/>
            </w:rPr>
            <w:t>EVENT SUB-TITLE</w:t>
          </w:r>
        </w:p>
      </w:docPartBody>
    </w:docPart>
    <w:docPart>
      <w:docPartPr>
        <w:name w:val="C0FAF388EBEB4AF5B939354659B84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E236E-A220-4362-AA02-FD29E441C0BF}"/>
      </w:docPartPr>
      <w:docPartBody>
        <w:p w:rsidR="001F7F7B" w:rsidRDefault="002F338D">
          <w:pPr>
            <w:pStyle w:val="C0FAF388EBEB4AF5B939354659B84BF8"/>
          </w:pPr>
          <w:r w:rsidRPr="00DA3333">
            <w:rPr>
              <w:rStyle w:val="PlaceholderText"/>
            </w:rPr>
            <w:t>DATE</w:t>
          </w:r>
        </w:p>
      </w:docPartBody>
    </w:docPart>
    <w:docPart>
      <w:docPartPr>
        <w:name w:val="481EFA043A9A41FF88DD2301BF4CB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D1D74-AFCE-4901-8ED4-AECD59D3EF99}"/>
      </w:docPartPr>
      <w:docPartBody>
        <w:p w:rsidR="001F7F7B" w:rsidRDefault="002F338D">
          <w:pPr>
            <w:pStyle w:val="481EFA043A9A41FF88DD2301BF4CBC22"/>
          </w:pPr>
          <w:r w:rsidRPr="00DA3333">
            <w:rPr>
              <w:rStyle w:val="PlaceholderText"/>
            </w:rPr>
            <w:t>TIME</w:t>
          </w:r>
        </w:p>
      </w:docPartBody>
    </w:docPart>
    <w:docPart>
      <w:docPartPr>
        <w:name w:val="1967AF804DEF4993A44246A4959C6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C730F-0D2D-44D7-973D-A7C7B4C48A00}"/>
      </w:docPartPr>
      <w:docPartBody>
        <w:p w:rsidR="0075766F" w:rsidRPr="00DA3333" w:rsidRDefault="002F338D" w:rsidP="00DA3333">
          <w:pPr>
            <w:pStyle w:val="Location"/>
            <w:rPr>
              <w:rStyle w:val="PlaceholderText"/>
            </w:rPr>
          </w:pPr>
          <w:r w:rsidRPr="00DA3333">
            <w:rPr>
              <w:rStyle w:val="PlaceholderText"/>
            </w:rPr>
            <w:t>LOCATION</w:t>
          </w:r>
        </w:p>
        <w:p w:rsidR="001F7F7B" w:rsidRDefault="002F338D">
          <w:pPr>
            <w:pStyle w:val="1967AF804DEF4993A44246A4959C60FE"/>
          </w:pPr>
          <w:r w:rsidRPr="00DA3333">
            <w:rPr>
              <w:rStyle w:val="PlaceholderText"/>
            </w:rPr>
            <w:t>Address, City, St Zip Code</w:t>
          </w:r>
        </w:p>
      </w:docPartBody>
    </w:docPart>
    <w:docPart>
      <w:docPartPr>
        <w:name w:val="44003C2B5F3C8F49A7605D33B6211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279E4-7B21-5E43-9358-7A0ED69B1315}"/>
      </w:docPartPr>
      <w:docPartBody>
        <w:p w:rsidR="001F7F7B" w:rsidRPr="00DA3333" w:rsidRDefault="001F7F7B" w:rsidP="00DA3333">
          <w:pPr>
            <w:spacing w:before="240"/>
            <w:rPr>
              <w:rStyle w:val="PlaceholderText"/>
            </w:rPr>
          </w:pPr>
          <w:r w:rsidRPr="00DA3333">
            <w:rPr>
              <w:rStyle w:val="PlaceholderText"/>
            </w:rPr>
            <w:t>To replace any placeholder text (such as this), just click it and start typing.</w:t>
          </w:r>
        </w:p>
        <w:p w:rsidR="001F7F7B" w:rsidRPr="00DA3333" w:rsidRDefault="001F7F7B" w:rsidP="00DA3333">
          <w:pPr>
            <w:spacing w:before="240"/>
            <w:rPr>
              <w:rStyle w:val="PlaceholderText"/>
            </w:rPr>
          </w:pPr>
          <w:r w:rsidRPr="00DA3333">
            <w:rPr>
              <w:rStyle w:val="PlaceholderText"/>
            </w:rPr>
            <w:t xml:space="preserve">We think this beautiful flyer makes a great statement just as it is.  But if you’d like to make it your own, explore different fonts and colors on the Design tab.  </w:t>
          </w:r>
        </w:p>
        <w:p w:rsidR="00000000" w:rsidRDefault="001F7F7B" w:rsidP="001F7F7B">
          <w:pPr>
            <w:pStyle w:val="44003C2B5F3C8F49A7605D33B62110DC"/>
          </w:pPr>
          <w:r w:rsidRPr="00DA3333">
            <w:rPr>
              <w:rStyle w:val="PlaceholderText"/>
            </w:rPr>
            <w:t>Double click in the header to change the background image or object.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doni MT">
    <w:altName w:val="CollegiateHeavyOutline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38D"/>
    <w:rsid w:val="001F7F7B"/>
    <w:rsid w:val="002F338D"/>
    <w:rsid w:val="0049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7F7B"/>
    <w:rPr>
      <w:color w:val="595959" w:themeColor="text1" w:themeTint="A6"/>
    </w:rPr>
  </w:style>
  <w:style w:type="paragraph" w:customStyle="1" w:styleId="9741504C3C7141F8A371CE59ACDB6E7D">
    <w:name w:val="9741504C3C7141F8A371CE59ACDB6E7D"/>
  </w:style>
  <w:style w:type="paragraph" w:customStyle="1" w:styleId="B9FFD23B970944E2B2D62BD92ACFC8BF">
    <w:name w:val="B9FFD23B970944E2B2D62BD92ACFC8BF"/>
  </w:style>
  <w:style w:type="paragraph" w:customStyle="1" w:styleId="7FC7F75867BA4D31BFE9E85465B25D40">
    <w:name w:val="7FC7F75867BA4D31BFE9E85465B25D40"/>
  </w:style>
  <w:style w:type="paragraph" w:customStyle="1" w:styleId="C0FAF388EBEB4AF5B939354659B84BF8">
    <w:name w:val="C0FAF388EBEB4AF5B939354659B84BF8"/>
  </w:style>
  <w:style w:type="paragraph" w:customStyle="1" w:styleId="481EFA043A9A41FF88DD2301BF4CBC22">
    <w:name w:val="481EFA043A9A41FF88DD2301BF4CBC22"/>
  </w:style>
  <w:style w:type="paragraph" w:customStyle="1" w:styleId="Location">
    <w:name w:val="Location"/>
    <w:basedOn w:val="Normal"/>
    <w:uiPriority w:val="3"/>
    <w:qFormat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1967AF804DEF4993A44246A4959C60FE">
    <w:name w:val="1967AF804DEF4993A44246A4959C60FE"/>
  </w:style>
  <w:style w:type="paragraph" w:customStyle="1" w:styleId="A2ED97CA0DC143CBA585CDE0BBCF2FA2">
    <w:name w:val="A2ED97CA0DC143CBA585CDE0BBCF2FA2"/>
  </w:style>
  <w:style w:type="paragraph" w:customStyle="1" w:styleId="4BE45AE66E474C74B1B336A7FEFC497F">
    <w:name w:val="4BE45AE66E474C74B1B336A7FEFC497F"/>
  </w:style>
  <w:style w:type="paragraph" w:customStyle="1" w:styleId="B4FA7D929E6B4EF0B10E4EB199FF16CC">
    <w:name w:val="B4FA7D929E6B4EF0B10E4EB199FF16CC"/>
  </w:style>
  <w:style w:type="paragraph" w:customStyle="1" w:styleId="CE4B9003E0DA4A95ABE74F6790B5D567">
    <w:name w:val="CE4B9003E0DA4A95ABE74F6790B5D567"/>
  </w:style>
  <w:style w:type="paragraph" w:customStyle="1" w:styleId="44003C2B5F3C8F49A7605D33B62110DC">
    <w:name w:val="44003C2B5F3C8F49A7605D33B62110DC"/>
    <w:rsid w:val="001F7F7B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Relationship Id="rId2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6FC05-CF8F-443F-8C06-4273104FCC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1281D3-AEA3-4857-8B15-AA7813D338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AC963-CA55-4BDB-BA3A-285C881D6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C24932-724C-8B46-8629-95996947C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C:\Users\sdorsey2\AppData\Roaming\Microsoft\Templates\Elegant spring flyer.dotx</Template>
  <TotalTime>0</TotalTime>
  <Pages>1</Pages>
  <Words>66</Words>
  <Characters>382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2018-11-01T18:16:00Z</dcterms:created>
  <dcterms:modified xsi:type="dcterms:W3CDTF">2018-11-01T18:16:00Z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